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6C2" w:rsidRDefault="003A2F04">
      <w:pPr>
        <w:pStyle w:val="Title"/>
      </w:pPr>
      <w:sdt>
        <w:sdtPr>
          <w:alias w:val="Certificate:"/>
          <w:tag w:val="Certificate:"/>
          <w:id w:val="55435526"/>
          <w:placeholder>
            <w:docPart w:val="4DC294A0A333435EAE45604C087E8474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2D66F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9907A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R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r w:rsidR="00C63BC9">
        <w:t>COMPLETION</w:t>
      </w:r>
    </w:p>
    <w:p w:rsidR="005E66C2" w:rsidRDefault="00084A68" w:rsidP="00006B66">
      <w:pPr>
        <w:pStyle w:val="Heading1"/>
      </w:pPr>
      <w:r>
        <w:t>Enter A</w:t>
      </w:r>
      <w:bookmarkStart w:id="0" w:name="_GoBack"/>
      <w:bookmarkEnd w:id="0"/>
      <w:r>
        <w:t>ttendee’s Name</w:t>
      </w:r>
    </w:p>
    <w:p w:rsidR="005E66C2" w:rsidRDefault="00C63BC9">
      <w:r>
        <w:t xml:space="preserve">COMPLETED THE NEW YORK STATE SEXUAL HARASSMENT PREVENTION TRAINING COURSE  </w:t>
      </w:r>
    </w:p>
    <w:p w:rsidR="005E66C2" w:rsidRPr="00C63BC9" w:rsidRDefault="005E66C2" w:rsidP="00006B66">
      <w:pPr>
        <w:pStyle w:val="Heading2"/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9234E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">
                          <v:imagedata r:id="rId11" o:title="Award seal texture" croptop="-2164f" cropleft="19433f" cropright="-949f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">
                        <v:imagedata r:id="rId12" o:title="Star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3A2F04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7AAF3E1F128E4A1B92FC73C74FCB2AC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C63BC9" w:rsidP="008B62B2">
                  <w:pPr>
                    <w:pStyle w:val="Heading4"/>
                  </w:pPr>
                  <w:r>
                    <w:t>NAME/TITLE OF TRAINER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3A2F04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4ED37468EA9641CDA2246530BC8D658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3A2F04" w:rsidP="008B62B2">
                  <w:pPr>
                    <w:pStyle w:val="Heading4"/>
                  </w:pPr>
                  <w:sdt>
                    <w:sdtPr>
                      <w:alias w:val="Enter date:"/>
                      <w:tag w:val="Enter date:"/>
                      <w:id w:val="1746837824"/>
                      <w:placeholder>
                        <w:docPart w:val="72D3F50D289D4521928102FA71EB98D0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8B62B2">
                        <w:t>Enter date</w:t>
                      </w:r>
                    </w:sdtContent>
                  </w:sdt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CFC" w:rsidRDefault="00871CFC">
      <w:pPr>
        <w:spacing w:after="0" w:line="240" w:lineRule="auto"/>
      </w:pPr>
      <w:r>
        <w:separator/>
      </w:r>
    </w:p>
  </w:endnote>
  <w:endnote w:type="continuationSeparator" w:id="0">
    <w:p w:rsidR="00871CFC" w:rsidRDefault="00871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CFC" w:rsidRDefault="00871CFC">
      <w:pPr>
        <w:spacing w:after="0" w:line="240" w:lineRule="auto"/>
      </w:pPr>
      <w:r>
        <w:separator/>
      </w:r>
    </w:p>
  </w:footnote>
  <w:footnote w:type="continuationSeparator" w:id="0">
    <w:p w:rsidR="00871CFC" w:rsidRDefault="00871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DE15D6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F7DB5D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FC"/>
    <w:rsid w:val="00005485"/>
    <w:rsid w:val="00006B66"/>
    <w:rsid w:val="000320C2"/>
    <w:rsid w:val="00084A68"/>
    <w:rsid w:val="000904A2"/>
    <w:rsid w:val="000B3AB8"/>
    <w:rsid w:val="00106A0B"/>
    <w:rsid w:val="00107117"/>
    <w:rsid w:val="00152F24"/>
    <w:rsid w:val="00162559"/>
    <w:rsid w:val="003A2F04"/>
    <w:rsid w:val="00442795"/>
    <w:rsid w:val="004F1A3A"/>
    <w:rsid w:val="00575585"/>
    <w:rsid w:val="00581C4F"/>
    <w:rsid w:val="005E66C2"/>
    <w:rsid w:val="006C1C51"/>
    <w:rsid w:val="006D6821"/>
    <w:rsid w:val="007C49DA"/>
    <w:rsid w:val="007D7E74"/>
    <w:rsid w:val="00871CFC"/>
    <w:rsid w:val="00873E8C"/>
    <w:rsid w:val="008A5513"/>
    <w:rsid w:val="008B62B2"/>
    <w:rsid w:val="00982BCF"/>
    <w:rsid w:val="00A3264F"/>
    <w:rsid w:val="00A36B7F"/>
    <w:rsid w:val="00AF4037"/>
    <w:rsid w:val="00B36BA2"/>
    <w:rsid w:val="00C63BC9"/>
    <w:rsid w:val="00D741D7"/>
    <w:rsid w:val="00DD1D5B"/>
    <w:rsid w:val="00DF562D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B80D9BD-A684-4299-8F90-6C13FA9ED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rickett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C294A0A333435EAE45604C087E8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6CC1C-3055-4720-97C0-35F8C59BDE27}"/>
      </w:docPartPr>
      <w:docPartBody>
        <w:p w:rsidR="00327192" w:rsidRDefault="00327192">
          <w:pPr>
            <w:pStyle w:val="4DC294A0A333435EAE45604C087E8474"/>
          </w:pPr>
          <w:r>
            <w:t>Certificate</w:t>
          </w:r>
        </w:p>
      </w:docPartBody>
    </w:docPart>
    <w:docPart>
      <w:docPartPr>
        <w:name w:val="7AAF3E1F128E4A1B92FC73C74FCB2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7B2FE-C0ED-4E07-8A48-D3A3256B00B8}"/>
      </w:docPartPr>
      <w:docPartBody>
        <w:p w:rsidR="00327192" w:rsidRDefault="00327192">
          <w:pPr>
            <w:pStyle w:val="7AAF3E1F128E4A1B92FC73C74FCB2AC4"/>
          </w:pPr>
          <w:r>
            <w:t>Presented By:</w:t>
          </w:r>
        </w:p>
      </w:docPartBody>
    </w:docPart>
    <w:docPart>
      <w:docPartPr>
        <w:name w:val="4ED37468EA9641CDA2246530BC8D6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48941-8363-452E-93E9-0BE06292842D}"/>
      </w:docPartPr>
      <w:docPartBody>
        <w:p w:rsidR="00327192" w:rsidRDefault="00327192">
          <w:pPr>
            <w:pStyle w:val="4ED37468EA9641CDA2246530BC8D6587"/>
          </w:pPr>
          <w:r>
            <w:t>On This Day:</w:t>
          </w:r>
        </w:p>
      </w:docPartBody>
    </w:docPart>
    <w:docPart>
      <w:docPartPr>
        <w:name w:val="72D3F50D289D4521928102FA71EB9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C5BA5-FADD-4963-9F49-8ED93F1D0017}"/>
      </w:docPartPr>
      <w:docPartBody>
        <w:p w:rsidR="00327192" w:rsidRDefault="00327192">
          <w:pPr>
            <w:pStyle w:val="72D3F50D289D4521928102FA71EB98D0"/>
          </w:pPr>
          <w:r>
            <w:t>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192"/>
    <w:rsid w:val="0032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C294A0A333435EAE45604C087E8474">
    <w:name w:val="4DC294A0A333435EAE45604C087E8474"/>
  </w:style>
  <w:style w:type="paragraph" w:customStyle="1" w:styleId="A04907CA5B9A4A41B6A5FAB56BB8D2C4">
    <w:name w:val="A04907CA5B9A4A41B6A5FAB56BB8D2C4"/>
  </w:style>
  <w:style w:type="paragraph" w:customStyle="1" w:styleId="B4D4EA93853741D1BA3041FEBA3BD711">
    <w:name w:val="B4D4EA93853741D1BA3041FEBA3BD711"/>
  </w:style>
  <w:style w:type="paragraph" w:customStyle="1" w:styleId="E242BBF323BB43A1AE3C9F6D07E9F7A1">
    <w:name w:val="E242BBF323BB43A1AE3C9F6D07E9F7A1"/>
  </w:style>
  <w:style w:type="paragraph" w:customStyle="1" w:styleId="EB098EC919E54896AD7B0B8EEA5858A0">
    <w:name w:val="EB098EC919E54896AD7B0B8EEA5858A0"/>
  </w:style>
  <w:style w:type="paragraph" w:customStyle="1" w:styleId="7AAF3E1F128E4A1B92FC73C74FCB2AC4">
    <w:name w:val="7AAF3E1F128E4A1B92FC73C74FCB2AC4"/>
  </w:style>
  <w:style w:type="paragraph" w:customStyle="1" w:styleId="F172D8240C7E45AFA3AE06C61C8E1D8C">
    <w:name w:val="F172D8240C7E45AFA3AE06C61C8E1D8C"/>
  </w:style>
  <w:style w:type="paragraph" w:customStyle="1" w:styleId="4ED37468EA9641CDA2246530BC8D6587">
    <w:name w:val="4ED37468EA9641CDA2246530BC8D6587"/>
  </w:style>
  <w:style w:type="paragraph" w:customStyle="1" w:styleId="72D3F50D289D4521928102FA71EB98D0">
    <w:name w:val="72D3F50D289D4521928102FA71EB98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29</Words>
  <Characters>170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Rickett</dc:creator>
  <cp:keywords/>
  <cp:lastModifiedBy>Shannon Hodson</cp:lastModifiedBy>
  <cp:revision>2</cp:revision>
  <cp:lastPrinted>2019-08-21T12:38:00Z</cp:lastPrinted>
  <dcterms:created xsi:type="dcterms:W3CDTF">2019-08-23T15:40:00Z</dcterms:created>
  <dcterms:modified xsi:type="dcterms:W3CDTF">2019-08-23T15:40:00Z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